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6F82" w14:textId="02B43C64" w:rsidR="00001CC2" w:rsidRDefault="004F433A" w:rsidP="00E50A36">
      <w:pPr>
        <w:bidi w:val="0"/>
      </w:pPr>
      <w:r>
        <w:rPr>
          <w:noProof/>
        </w:rPr>
        <w:drawing>
          <wp:anchor distT="0" distB="0" distL="114300" distR="114300" simplePos="0" relativeHeight="251559424" behindDoc="0" locked="0" layoutInCell="1" allowOverlap="1" wp14:anchorId="41100738" wp14:editId="64A8A019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3715365" cy="18867120"/>
            <wp:effectExtent l="0" t="0" r="635" b="0"/>
            <wp:wrapNone/>
            <wp:docPr id="1917322684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22684" name="תמונה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5365" cy="1886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60128" behindDoc="0" locked="0" layoutInCell="1" allowOverlap="1" wp14:anchorId="032096DB" wp14:editId="07BB939C">
                <wp:simplePos x="0" y="0"/>
                <wp:positionH relativeFrom="column">
                  <wp:posOffset>1358265</wp:posOffset>
                </wp:positionH>
                <wp:positionV relativeFrom="paragraph">
                  <wp:posOffset>8884920</wp:posOffset>
                </wp:positionV>
                <wp:extent cx="8732520" cy="1783080"/>
                <wp:effectExtent l="0" t="0" r="0" b="0"/>
                <wp:wrapNone/>
                <wp:docPr id="5461510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732520" cy="178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F87F4" w14:textId="77777777" w:rsidR="00D076E9" w:rsidRPr="00D076E9" w:rsidRDefault="00D076E9" w:rsidP="00D076E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יער ציפורי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2096D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margin-left:106.95pt;margin-top:699.6pt;width:687.6pt;height:140.4pt;flip:x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" filled="f" stroked="f">
                <v:textbox>
                  <w:txbxContent>
                    <w:p w14:paraId="1F0F87F4" w14:textId="77777777" w:rsidR="00D076E9" w:rsidRPr="00D076E9" w:rsidRDefault="00D076E9" w:rsidP="00D076E9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יער ציפורי</w:t>
                      </w:r>
                    </w:p>
                  </w:txbxContent>
                </v:textbox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54BF5E57" wp14:editId="72D86C0A">
                <wp:simplePos x="0" y="0"/>
                <wp:positionH relativeFrom="page">
                  <wp:posOffset>2621280</wp:posOffset>
                </wp:positionH>
                <wp:positionV relativeFrom="paragraph">
                  <wp:posOffset>11388090</wp:posOffset>
                </wp:positionV>
                <wp:extent cx="2857500" cy="781050"/>
                <wp:effectExtent l="0" t="0" r="0" b="0"/>
                <wp:wrapNone/>
                <wp:docPr id="193681427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CF516" w14:textId="77777777" w:rsidR="00B90B32" w:rsidRPr="005D3A53" w:rsidRDefault="00B90B32" w:rsidP="00B90B32">
                            <w:pPr>
                              <w:bidi w:val="0"/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ח'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F5E57" id="_x0000_s1027" type="#_x0000_t202" style="position:absolute;margin-left:206.4pt;margin-top:896.7pt;width:225pt;height:61.5pt;flip:x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" filled="f" stroked="f">
                <v:textbox>
                  <w:txbxContent>
                    <w:p w14:paraId="602CF516" w14:textId="77777777" w:rsidR="00B90B32" w:rsidRPr="005D3A53" w:rsidRDefault="00B90B32" w:rsidP="00B90B32">
                      <w:pPr>
                        <w:bidi w:val="0"/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ח'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1C2712B6" wp14:editId="622CFC50">
                <wp:simplePos x="0" y="0"/>
                <wp:positionH relativeFrom="page">
                  <wp:posOffset>8065770</wp:posOffset>
                </wp:positionH>
                <wp:positionV relativeFrom="paragraph">
                  <wp:posOffset>11388090</wp:posOffset>
                </wp:positionV>
                <wp:extent cx="2857500" cy="781050"/>
                <wp:effectExtent l="0" t="0" r="0" b="0"/>
                <wp:wrapNone/>
                <wp:docPr id="4958227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64DE5" w14:textId="77777777" w:rsidR="00B90B32" w:rsidRPr="005D3A53" w:rsidRDefault="00B90B32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ד’-ה’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712B6" id="_x0000_s1028" type="#_x0000_t202" style="position:absolute;margin-left:635.1pt;margin-top:896.7pt;width:225pt;height:61.5pt;flip:x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" filled="f" stroked="f">
                <v:textbox>
                  <w:txbxContent>
                    <w:p w14:paraId="54764DE5" w14:textId="77777777" w:rsidR="00B90B32" w:rsidRPr="005D3A53" w:rsidRDefault="00B90B32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ד’-ה’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27360" behindDoc="0" locked="0" layoutInCell="1" allowOverlap="1" wp14:anchorId="03077129" wp14:editId="219FFCE0">
                <wp:simplePos x="0" y="0"/>
                <wp:positionH relativeFrom="page">
                  <wp:posOffset>5284470</wp:posOffset>
                </wp:positionH>
                <wp:positionV relativeFrom="paragraph">
                  <wp:posOffset>11388090</wp:posOffset>
                </wp:positionV>
                <wp:extent cx="2857500" cy="857250"/>
                <wp:effectExtent l="0" t="0" r="0" b="0"/>
                <wp:wrapNone/>
                <wp:docPr id="121650299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3814D" w14:textId="77777777" w:rsidR="00B90B32" w:rsidRPr="005D3A53" w:rsidRDefault="00B90B32" w:rsidP="00B90B32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ו’-ז</w:t>
                            </w:r>
                            <w:r w:rsidRPr="00B90B32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77129" id="_x0000_s1029" type="#_x0000_t202" style="position:absolute;margin-left:416.1pt;margin-top:896.7pt;width:225pt;height:67.5pt;flip:x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" filled="f" stroked="f">
                <v:textbox>
                  <w:txbxContent>
                    <w:p w14:paraId="1853814D" w14:textId="77777777" w:rsidR="00B90B32" w:rsidRPr="005D3A53" w:rsidRDefault="00B90B32" w:rsidP="00B90B32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ו’-ז</w:t>
                      </w:r>
                      <w:r w:rsidRPr="00B90B32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</w:rPr>
                        <w:t>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4F5A0EE4" wp14:editId="74015F28">
                <wp:simplePos x="0" y="0"/>
                <wp:positionH relativeFrom="page">
                  <wp:posOffset>2695575</wp:posOffset>
                </wp:positionH>
                <wp:positionV relativeFrom="paragraph">
                  <wp:posOffset>12908280</wp:posOffset>
                </wp:positionV>
                <wp:extent cx="2857500" cy="1276350"/>
                <wp:effectExtent l="0" t="0" r="0" b="0"/>
                <wp:wrapNone/>
                <wp:docPr id="3930495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79442" w14:textId="77777777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1.7-4.7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A0EE4" id="_x0000_s1030" type="#_x0000_t202" style="position:absolute;margin-left:212.25pt;margin-top:1016.4pt;width:225pt;height:100.5pt;flip:x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" filled="f" stroked="f">
                <v:textbox>
                  <w:txbxContent>
                    <w:p w14:paraId="0E879442" w14:textId="77777777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1.7-4.7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05504" behindDoc="0" locked="0" layoutInCell="1" allowOverlap="1" wp14:anchorId="35FF970E" wp14:editId="73AC68B4">
                <wp:simplePos x="0" y="0"/>
                <wp:positionH relativeFrom="page">
                  <wp:posOffset>8065770</wp:posOffset>
                </wp:positionH>
                <wp:positionV relativeFrom="paragraph">
                  <wp:posOffset>12889230</wp:posOffset>
                </wp:positionV>
                <wp:extent cx="2857500" cy="1276350"/>
                <wp:effectExtent l="0" t="0" r="0" b="0"/>
                <wp:wrapNone/>
                <wp:docPr id="20459583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53B92" w14:textId="77777777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2.7-4.7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F970E" id="_x0000_s1031" type="#_x0000_t202" style="position:absolute;margin-left:635.1pt;margin-top:1014.9pt;width:225pt;height:100.5pt;flip:x;z-index:251605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" filled="f" stroked="f">
                <v:textbox>
                  <w:txbxContent>
                    <w:p w14:paraId="3A153B92" w14:textId="77777777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2.7-4.7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3E0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31104" behindDoc="0" locked="0" layoutInCell="1" allowOverlap="1" wp14:anchorId="1725680B" wp14:editId="16140CF2">
                <wp:simplePos x="0" y="0"/>
                <wp:positionH relativeFrom="page">
                  <wp:posOffset>5399405</wp:posOffset>
                </wp:positionH>
                <wp:positionV relativeFrom="paragraph">
                  <wp:posOffset>12908280</wp:posOffset>
                </wp:positionV>
                <wp:extent cx="2857500" cy="1276350"/>
                <wp:effectExtent l="0" t="0" r="0" b="0"/>
                <wp:wrapNone/>
                <wp:docPr id="133228993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857500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A4739" w14:textId="77777777" w:rsidR="005D3A53" w:rsidRPr="005D3A53" w:rsidRDefault="005D3A53" w:rsidP="005D3A53">
                            <w:pPr>
                              <w:jc w:val="center"/>
                              <w:rPr>
                                <w:b/>
                                <w:bCs/>
                                <w:color w:val="FFEDCC"/>
                                <w:sz w:val="96"/>
                                <w:szCs w:val="96"/>
                              </w:rPr>
                            </w:pPr>
                            <w:r w:rsidRPr="005D3A53">
                              <w:rPr>
                                <w:rFonts w:cs="Arial"/>
                                <w:b/>
                                <w:bCs/>
                                <w:color w:val="FFEDCC"/>
                                <w:sz w:val="96"/>
                                <w:szCs w:val="96"/>
                                <w:rtl/>
                              </w:rPr>
                              <w:t>30.6-2.7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5680B" id="_x0000_s1032" type="#_x0000_t202" style="position:absolute;margin-left:425.15pt;margin-top:1016.4pt;width:225pt;height:100.5pt;flip:x;z-index:251631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" filled="f" stroked="f">
                <v:textbox>
                  <w:txbxContent>
                    <w:p w14:paraId="6A7A4739" w14:textId="77777777" w:rsidR="005D3A53" w:rsidRPr="005D3A53" w:rsidRDefault="005D3A53" w:rsidP="005D3A53">
                      <w:pPr>
                        <w:jc w:val="center"/>
                        <w:rPr>
                          <w:b/>
                          <w:bCs/>
                          <w:color w:val="FFEDCC"/>
                          <w:sz w:val="96"/>
                          <w:szCs w:val="96"/>
                        </w:rPr>
                      </w:pPr>
                      <w:r w:rsidRPr="005D3A53">
                        <w:rPr>
                          <w:rFonts w:cs="Arial"/>
                          <w:b/>
                          <w:bCs/>
                          <w:color w:val="FFEDCC"/>
                          <w:sz w:val="96"/>
                          <w:szCs w:val="96"/>
                          <w:rtl/>
                        </w:rPr>
                        <w:t>30.6-2.7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076E9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564544" behindDoc="0" locked="0" layoutInCell="1" allowOverlap="1" wp14:anchorId="272F43D1" wp14:editId="167A3E60">
                <wp:simplePos x="0" y="0"/>
                <wp:positionH relativeFrom="column">
                  <wp:posOffset>809625</wp:posOffset>
                </wp:positionH>
                <wp:positionV relativeFrom="paragraph">
                  <wp:posOffset>5669280</wp:posOffset>
                </wp:positionV>
                <wp:extent cx="9715500" cy="2941320"/>
                <wp:effectExtent l="0" t="0" r="0" b="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715500" cy="2941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46E96" w14:textId="77777777" w:rsidR="00D076E9" w:rsidRPr="00D076E9" w:rsidRDefault="005D3A53" w:rsidP="00D076E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הנהגת הבקעה</w:t>
                            </w:r>
                          </w:p>
                          <w:p w14:paraId="34336D8C" w14:textId="77777777" w:rsidR="005D3A53" w:rsidRPr="00D076E9" w:rsidRDefault="005D3A53" w:rsidP="00D076E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38253B"/>
                                <w:sz w:val="180"/>
                                <w:szCs w:val="180"/>
                              </w:rPr>
                            </w:pPr>
                            <w:r w:rsidRPr="00D076E9">
                              <w:rPr>
                                <w:rFonts w:cs="Arial"/>
                                <w:b/>
                                <w:bCs/>
                                <w:color w:val="38253B"/>
                                <w:sz w:val="180"/>
                                <w:szCs w:val="180"/>
                                <w:rtl/>
                              </w:rPr>
                              <w:t>20-26.7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F43D1" id="_x0000_s1033" type="#_x0000_t202" style="position:absolute;margin-left:63.75pt;margin-top:446.4pt;width:765pt;height:231.6pt;flip:x;z-index:25156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" filled="f" stroked="f">
                <v:textbox>
                  <w:txbxContent>
                    <w:p w14:paraId="79A46E96" w14:textId="77777777" w:rsidR="00D076E9" w:rsidRPr="00D076E9" w:rsidRDefault="005D3A53" w:rsidP="00D076E9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הנהגת הבקעה</w:t>
                      </w:r>
                    </w:p>
                    <w:p w14:paraId="34336D8C" w14:textId="77777777" w:rsidR="005D3A53" w:rsidRPr="00D076E9" w:rsidRDefault="005D3A53" w:rsidP="00D076E9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38253B"/>
                          <w:sz w:val="180"/>
                          <w:szCs w:val="180"/>
                        </w:rPr>
                      </w:pPr>
                      <w:r w:rsidRPr="00D076E9">
                        <w:rPr>
                          <w:rFonts w:cs="Arial"/>
                          <w:b/>
                          <w:bCs/>
                          <w:color w:val="38253B"/>
                          <w:sz w:val="180"/>
                          <w:szCs w:val="180"/>
                          <w:rtl/>
                        </w:rPr>
                        <w:t>20-26.7</w:t>
                      </w:r>
                    </w:p>
                  </w:txbxContent>
                </v:textbox>
              </v:shape>
            </w:pict>
          </mc:Fallback>
        </mc:AlternateContent>
      </w:r>
      <w:r w:rsidR="00D076E9">
        <w:rPr>
          <w:noProof/>
        </w:rPr>
        <w:t xml:space="preserve">  </w:t>
      </w:r>
      <w:r w:rsidR="00D076E9">
        <w:t xml:space="preserve"> </w:t>
      </w:r>
    </w:p>
    <w:sectPr w:rsidR="00001CC2" w:rsidSect="005D3A53">
      <w:pgSz w:w="21603" w:h="29768"/>
      <w:pgMar w:top="1440" w:right="9866" w:bottom="13103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2F"/>
    <w:rsid w:val="00001CC2"/>
    <w:rsid w:val="001D7A35"/>
    <w:rsid w:val="00272257"/>
    <w:rsid w:val="00412EFB"/>
    <w:rsid w:val="00426D14"/>
    <w:rsid w:val="004D3E01"/>
    <w:rsid w:val="004F433A"/>
    <w:rsid w:val="005D3A53"/>
    <w:rsid w:val="0084111A"/>
    <w:rsid w:val="00854E0E"/>
    <w:rsid w:val="008A7352"/>
    <w:rsid w:val="00A5531C"/>
    <w:rsid w:val="00A96B26"/>
    <w:rsid w:val="00B90B2F"/>
    <w:rsid w:val="00B90B32"/>
    <w:rsid w:val="00D076E9"/>
    <w:rsid w:val="00E50A36"/>
    <w:rsid w:val="00F8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3E8B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A5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5D3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3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3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3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3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3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3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3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3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D3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D3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D3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D3A5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D3A53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D3A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D3A5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D3A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D3A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3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D3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3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D3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3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D3A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3A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3A5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3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D3A5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3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טמפלט 3 למחנה קיץ 2027.dotx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win11</dc:creator>
  <cp:keywords/>
  <dc:description/>
  <cp:lastModifiedBy>יעלה יהב</cp:lastModifiedBy>
  <cp:revision>2</cp:revision>
  <dcterms:created xsi:type="dcterms:W3CDTF">2026-10-06T19:30:00Z</dcterms:created>
  <dcterms:modified xsi:type="dcterms:W3CDTF">2026-10-06T19:30:00Z</dcterms:modified>
</cp:coreProperties>
</file>